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E69" w:rsidRPr="009266A6" w:rsidRDefault="00D94E69" w:rsidP="002F4F06">
      <w:pPr>
        <w:spacing w:beforeLines="100"/>
        <w:outlineLvl w:val="0"/>
        <w:rPr>
          <w:b/>
          <w:bCs/>
          <w:sz w:val="30"/>
        </w:rPr>
      </w:pPr>
      <w:r w:rsidRPr="009266A6">
        <w:t xml:space="preserve">CB01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D94E69" w:rsidRPr="009266A6" w:rsidRDefault="00D94E69" w:rsidP="009266A6">
      <w:pPr>
        <w:spacing w:line="400" w:lineRule="exact"/>
        <w:jc w:val="center"/>
        <w:rPr>
          <w:rFonts w:ascii="宋体"/>
        </w:rPr>
      </w:pPr>
      <w:bookmarkStart w:id="1" w:name="_GoBack"/>
      <w:bookmarkEnd w:id="1"/>
      <w:r>
        <w:rPr>
          <w:rFonts w:ascii="宋体" w:hAnsi="宋体" w:hint="eastAsia"/>
        </w:rPr>
        <w:t>（万州</w:t>
      </w:r>
      <w:r w:rsidRPr="009266A6">
        <w:rPr>
          <w:rFonts w:ascii="宋体" w:hAnsi="宋体"/>
        </w:rPr>
        <w:t>[</w:t>
      </w:r>
      <w:r>
        <w:rPr>
          <w:rFonts w:ascii="宋体" w:hAnsi="宋体"/>
        </w:rPr>
        <w:t>2013</w:t>
      </w:r>
      <w:r w:rsidRPr="009266A6">
        <w:rPr>
          <w:rFonts w:ascii="宋体" w:hAnsi="宋体"/>
        </w:rPr>
        <w:t>]</w:t>
      </w:r>
      <w:r w:rsidRPr="009266A6">
        <w:rPr>
          <w:rFonts w:ascii="宋体" w:hAnsi="宋体" w:hint="eastAsia"/>
        </w:rPr>
        <w:t>技案</w:t>
      </w:r>
      <w:r>
        <w:rPr>
          <w:rFonts w:ascii="宋体"/>
        </w:rPr>
        <w:t>010</w:t>
      </w:r>
      <w:r w:rsidRPr="009266A6">
        <w:rPr>
          <w:rFonts w:ascii="宋体" w:hAnsi="宋体" w:hint="eastAsia"/>
        </w:rPr>
        <w:t>号）</w:t>
      </w:r>
    </w:p>
    <w:p w:rsidR="00D94E69" w:rsidRPr="009266A6" w:rsidRDefault="00D94E69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t>(</w:t>
      </w:r>
      <w:r w:rsidRPr="009266A6">
        <w:rPr>
          <w:rFonts w:hint="eastAsia"/>
        </w:rPr>
        <w:t>赵家渡段</w:t>
      </w:r>
      <w:r w:rsidRPr="009266A6"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D94E69" w:rsidRPr="009266A6" w:rsidTr="00696958">
        <w:trPr>
          <w:cantSplit/>
          <w:trHeight w:val="2560"/>
        </w:trPr>
        <w:tc>
          <w:tcPr>
            <w:tcW w:w="9360" w:type="dxa"/>
          </w:tcPr>
          <w:p w:rsidR="00D94E69" w:rsidRPr="009266A6" w:rsidRDefault="00D94E69" w:rsidP="002F4F06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D94E69" w:rsidRPr="009266A6" w:rsidRDefault="00D94E69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>
              <w:rPr>
                <w:u w:val="single"/>
              </w:rPr>
              <w:t xml:space="preserve"> </w:t>
            </w:r>
            <w:r w:rsidRPr="009266A6">
              <w:rPr>
                <w:rFonts w:hint="eastAsia"/>
              </w:rPr>
              <w:t>工程的：</w:t>
            </w:r>
          </w:p>
          <w:p w:rsidR="00D94E69" w:rsidRPr="009266A6" w:rsidRDefault="00D94E69" w:rsidP="00696958">
            <w:pPr>
              <w:spacing w:line="440" w:lineRule="exact"/>
              <w:ind w:leftChars="200" w:left="840" w:hangingChars="200" w:hanging="420"/>
            </w:pPr>
            <w:r w:rsidRPr="009266A6">
              <w:t xml:space="preserve">    </w:t>
            </w:r>
            <w:r w:rsidRPr="009266A6">
              <w:rPr>
                <w:rFonts w:ascii="宋体" w:hint="eastAsia"/>
              </w:rPr>
              <w:t>□</w:t>
            </w:r>
            <w:r w:rsidRPr="009266A6"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D94E69" w:rsidRPr="009266A6" w:rsidRDefault="00D94E69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工程测量实测计划和方案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工程放样计划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专项试验计划和方案</w:t>
            </w:r>
          </w:p>
          <w:p w:rsidR="00D94E69" w:rsidRDefault="00D94E69" w:rsidP="00A76ACB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>
              <w:rPr>
                <w:rFonts w:ascii="宋体" w:hAnsi="宋体" w:hint="eastAsia"/>
              </w:rPr>
              <w:t>工程项目划分表</w:t>
            </w:r>
          </w:p>
          <w:p w:rsidR="00D94E69" w:rsidRPr="009266A6" w:rsidRDefault="00D94E69" w:rsidP="00A76ACB">
            <w:pPr>
              <w:spacing w:line="440" w:lineRule="exact"/>
              <w:ind w:firstLineChars="300" w:firstLine="630"/>
              <w:rPr>
                <w:rFonts w:ascii="宋体"/>
              </w:rPr>
            </w:pPr>
            <w:r>
              <w:rPr>
                <w:rFonts w:ascii="宋体" w:hAnsi="宋体" w:hint="eastAsia"/>
              </w:rPr>
              <w:t>√</w:t>
            </w:r>
            <w:r w:rsidRPr="009266A6">
              <w:rPr>
                <w:rFonts w:ascii="宋体" w:hint="eastAsia"/>
              </w:rPr>
              <w:t>□</w:t>
            </w:r>
            <w:r>
              <w:rPr>
                <w:rFonts w:ascii="宋体" w:hAnsi="宋体" w:hint="eastAsia"/>
              </w:rPr>
              <w:t>料场安全防护方案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>
              <w:rPr>
                <w:rFonts w:hint="eastAsia"/>
              </w:rPr>
              <w:t>重庆市万州水电建筑工程有限公司</w:t>
            </w: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Pr="009266A6">
              <w:t xml:space="preserve"> </w:t>
            </w:r>
          </w:p>
          <w:p w:rsidR="00D94E69" w:rsidRPr="009266A6" w:rsidRDefault="00D94E69" w:rsidP="008F13F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t xml:space="preserve">  </w:t>
            </w:r>
            <w:r>
              <w:t xml:space="preserve">      </w:t>
            </w:r>
            <w:r w:rsidRPr="009266A6">
              <w:rPr>
                <w:rFonts w:hint="eastAsia"/>
              </w:rPr>
              <w:t>年</w:t>
            </w:r>
            <w:r>
              <w:t xml:space="preserve">    </w:t>
            </w:r>
            <w:r w:rsidRPr="009266A6">
              <w:rPr>
                <w:rFonts w:hint="eastAsia"/>
              </w:rPr>
              <w:t>月</w:t>
            </w:r>
            <w:r>
              <w:t xml:space="preserve">    </w:t>
            </w:r>
            <w:r w:rsidRPr="009266A6">
              <w:rPr>
                <w:rFonts w:hint="eastAsia"/>
              </w:rPr>
              <w:t>日</w:t>
            </w:r>
          </w:p>
        </w:tc>
      </w:tr>
      <w:tr w:rsidR="00D94E69" w:rsidRPr="009266A6" w:rsidTr="00696958">
        <w:trPr>
          <w:cantSplit/>
          <w:trHeight w:val="2560"/>
        </w:trPr>
        <w:tc>
          <w:tcPr>
            <w:tcW w:w="9360" w:type="dxa"/>
          </w:tcPr>
          <w:p w:rsidR="00D94E69" w:rsidRPr="009266A6" w:rsidRDefault="00D94E69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/>
              </w:rPr>
              <w:t xml:space="preserve">                             </w:t>
            </w:r>
            <w:r w:rsidRPr="009266A6">
              <w:rPr>
                <w:rFonts w:ascii="宋体" w:hint="eastAsia"/>
              </w:rPr>
              <w:t>监理机构：</w:t>
            </w:r>
            <w:r w:rsidRPr="009266A6">
              <w:rPr>
                <w:rFonts w:ascii="宋体"/>
              </w:rPr>
              <w:t xml:space="preserve"> </w:t>
            </w:r>
          </w:p>
          <w:p w:rsidR="00D94E69" w:rsidRPr="008F13F1" w:rsidRDefault="00D94E69" w:rsidP="00696958">
            <w:pPr>
              <w:spacing w:line="440" w:lineRule="exact"/>
              <w:ind w:firstLineChars="2200" w:firstLine="462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签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收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人：</w:t>
            </w:r>
          </w:p>
          <w:p w:rsidR="00D94E69" w:rsidRPr="009266A6" w:rsidRDefault="00D94E69" w:rsidP="002F4F06">
            <w:pPr>
              <w:spacing w:afterLines="50" w:line="440" w:lineRule="exact"/>
              <w:ind w:firstLine="539"/>
            </w:pPr>
            <w:r w:rsidRPr="009266A6">
              <w:rPr>
                <w:rFonts w:ascii="宋体"/>
              </w:rPr>
              <w:t xml:space="preserve">                                       </w:t>
            </w:r>
            <w:r w:rsidRPr="009266A6">
              <w:rPr>
                <w:rFonts w:ascii="宋体" w:hint="eastAsia"/>
              </w:rPr>
              <w:t>日</w:t>
            </w:r>
            <w:r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期：</w:t>
            </w:r>
            <w:r w:rsidRPr="009266A6">
              <w:rPr>
                <w:rFonts w:ascii="宋体"/>
              </w:rPr>
              <w:t xml:space="preserve">        </w:t>
            </w:r>
            <w:r w:rsidRPr="009266A6">
              <w:rPr>
                <w:rFonts w:ascii="宋体" w:hint="eastAsia"/>
              </w:rPr>
              <w:t>年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月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日</w:t>
            </w:r>
          </w:p>
        </w:tc>
      </w:tr>
    </w:tbl>
    <w:p w:rsidR="00D94E69" w:rsidRDefault="00D94E69" w:rsidP="0009762A">
      <w:pPr>
        <w:jc w:val="center"/>
        <w:rPr>
          <w:rFonts w:ascii="新宋体" w:eastAsia="新宋体" w:hAnsi="新宋体"/>
          <w:color w:val="000000"/>
          <w:spacing w:val="20"/>
          <w:sz w:val="44"/>
          <w:szCs w:val="44"/>
        </w:rPr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/>
          <w:u w:val="single"/>
        </w:rPr>
        <w:t xml:space="preserve">  </w:t>
      </w:r>
      <w:r>
        <w:rPr>
          <w:rFonts w:eastAsia="楷体_GB2312"/>
          <w:u w:val="single"/>
        </w:rPr>
        <w:t>4</w:t>
      </w:r>
      <w:r w:rsidRPr="009266A6">
        <w:rPr>
          <w:rFonts w:eastAsia="楷体_GB2312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/>
        </w:rPr>
        <w:t>1</w:t>
      </w:r>
      <w:r w:rsidRPr="009266A6">
        <w:rPr>
          <w:rFonts w:eastAsia="楷体_GB2312" w:hint="eastAsia"/>
        </w:rPr>
        <w:t>份。</w:t>
      </w:r>
    </w:p>
    <w:p w:rsidR="00D94E69" w:rsidRPr="002D3404" w:rsidRDefault="00D94E69" w:rsidP="00DD781A">
      <w:pPr>
        <w:ind w:left="630" w:hangingChars="300" w:hanging="630"/>
      </w:pPr>
    </w:p>
    <w:sectPr w:rsidR="00D94E69" w:rsidRPr="002D3404" w:rsidSect="000163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E69" w:rsidRDefault="00D94E69" w:rsidP="00E67D69">
      <w:r>
        <w:separator/>
      </w:r>
    </w:p>
  </w:endnote>
  <w:endnote w:type="continuationSeparator" w:id="0">
    <w:p w:rsidR="00D94E69" w:rsidRDefault="00D94E69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E69" w:rsidRDefault="00D94E69" w:rsidP="00E67D69">
      <w:r>
        <w:separator/>
      </w:r>
    </w:p>
  </w:footnote>
  <w:footnote w:type="continuationSeparator" w:id="0">
    <w:p w:rsidR="00D94E69" w:rsidRDefault="00D94E69" w:rsidP="00E67D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 w:rsidP="002F4F06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6A6"/>
    <w:rsid w:val="00016337"/>
    <w:rsid w:val="0009762A"/>
    <w:rsid w:val="00112AB7"/>
    <w:rsid w:val="0012310B"/>
    <w:rsid w:val="001C5B45"/>
    <w:rsid w:val="002D3404"/>
    <w:rsid w:val="002E706F"/>
    <w:rsid w:val="002F4F06"/>
    <w:rsid w:val="003F1096"/>
    <w:rsid w:val="00402931"/>
    <w:rsid w:val="00430443"/>
    <w:rsid w:val="00445653"/>
    <w:rsid w:val="004A6807"/>
    <w:rsid w:val="004F71AD"/>
    <w:rsid w:val="00510163"/>
    <w:rsid w:val="005A21ED"/>
    <w:rsid w:val="00624492"/>
    <w:rsid w:val="006428CA"/>
    <w:rsid w:val="00696958"/>
    <w:rsid w:val="006E0BF1"/>
    <w:rsid w:val="00710037"/>
    <w:rsid w:val="0076138D"/>
    <w:rsid w:val="00885306"/>
    <w:rsid w:val="008D4BAA"/>
    <w:rsid w:val="008F13F1"/>
    <w:rsid w:val="009266A6"/>
    <w:rsid w:val="009C46E7"/>
    <w:rsid w:val="009F19EA"/>
    <w:rsid w:val="00A7530C"/>
    <w:rsid w:val="00A76A20"/>
    <w:rsid w:val="00A76ACB"/>
    <w:rsid w:val="00B5636B"/>
    <w:rsid w:val="00B90902"/>
    <w:rsid w:val="00BF5052"/>
    <w:rsid w:val="00C41CAB"/>
    <w:rsid w:val="00D94E69"/>
    <w:rsid w:val="00DD781A"/>
    <w:rsid w:val="00E67D69"/>
    <w:rsid w:val="00EE7D49"/>
    <w:rsid w:val="00FF3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6A6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9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82</Words>
  <Characters>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pxq</dc:creator>
  <cp:keywords/>
  <dc:description/>
  <cp:lastModifiedBy>User</cp:lastModifiedBy>
  <cp:revision>24</cp:revision>
  <cp:lastPrinted>2013-06-17T13:27:00Z</cp:lastPrinted>
  <dcterms:created xsi:type="dcterms:W3CDTF">2013-06-17T13:19:00Z</dcterms:created>
  <dcterms:modified xsi:type="dcterms:W3CDTF">2013-09-24T09:30:00Z</dcterms:modified>
</cp:coreProperties>
</file>