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10B" w:rsidRPr="009266A6" w:rsidRDefault="0012310B" w:rsidP="00510163">
      <w:pPr>
        <w:spacing w:beforeLines="100"/>
        <w:outlineLvl w:val="0"/>
        <w:rPr>
          <w:b/>
          <w:bCs/>
          <w:sz w:val="30"/>
        </w:rPr>
      </w:pPr>
      <w:r w:rsidRPr="009266A6">
        <w:t xml:space="preserve">CB01                        </w:t>
      </w:r>
      <w:bookmarkStart w:id="0" w:name="施工技术方案申报表"/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12310B" w:rsidRPr="009266A6" w:rsidRDefault="0012310B" w:rsidP="009266A6">
      <w:pPr>
        <w:spacing w:line="400" w:lineRule="exact"/>
        <w:jc w:val="center"/>
        <w:rPr>
          <w:rFonts w:ascii="宋体"/>
        </w:rPr>
      </w:pPr>
      <w:bookmarkStart w:id="1" w:name="_GoBack"/>
      <w:bookmarkEnd w:id="1"/>
      <w:r>
        <w:rPr>
          <w:rFonts w:ascii="宋体" w:hAnsi="宋体" w:hint="eastAsia"/>
        </w:rPr>
        <w:t>（万州</w:t>
      </w:r>
      <w:r w:rsidRPr="009266A6">
        <w:rPr>
          <w:rFonts w:ascii="宋体" w:hAnsi="宋体"/>
        </w:rPr>
        <w:t>[</w:t>
      </w:r>
      <w:r>
        <w:rPr>
          <w:rFonts w:ascii="宋体" w:hAnsi="宋体"/>
        </w:rPr>
        <w:t>2013</w:t>
      </w:r>
      <w:r w:rsidRPr="009266A6">
        <w:rPr>
          <w:rFonts w:ascii="宋体" w:hAnsi="宋体"/>
        </w:rPr>
        <w:t>]</w:t>
      </w:r>
      <w:r w:rsidRPr="009266A6">
        <w:rPr>
          <w:rFonts w:ascii="宋体" w:hAnsi="宋体" w:hint="eastAsia"/>
        </w:rPr>
        <w:t>技案</w:t>
      </w:r>
      <w:r>
        <w:rPr>
          <w:rFonts w:ascii="宋体"/>
        </w:rPr>
        <w:t>00</w:t>
      </w:r>
      <w:r>
        <w:rPr>
          <w:rFonts w:ascii="宋体" w:hAnsi="宋体"/>
        </w:rPr>
        <w:t>9</w:t>
      </w:r>
      <w:r w:rsidRPr="009266A6">
        <w:rPr>
          <w:rFonts w:ascii="宋体" w:hAnsi="宋体" w:hint="eastAsia"/>
        </w:rPr>
        <w:t>号）</w:t>
      </w:r>
    </w:p>
    <w:p w:rsidR="0012310B" w:rsidRPr="009266A6" w:rsidRDefault="0012310B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t>(</w:t>
      </w:r>
      <w:r w:rsidRPr="009266A6">
        <w:rPr>
          <w:rFonts w:hint="eastAsia"/>
        </w:rPr>
        <w:t>赵家渡段</w:t>
      </w:r>
      <w:r w:rsidRPr="009266A6">
        <w:t>)</w:t>
      </w:r>
      <w:r w:rsidRPr="009266A6">
        <w:rPr>
          <w:rFonts w:hint="eastAsia"/>
        </w:rPr>
        <w:t>一标段</w:t>
      </w:r>
      <w:r>
        <w:rPr>
          <w:rFonts w:hint="eastAsia"/>
        </w:rPr>
        <w:t>施工合同</w:t>
      </w:r>
      <w:r w:rsidRPr="009266A6">
        <w:t xml:space="preserve">                                  </w:t>
      </w:r>
      <w:r w:rsidRPr="009266A6">
        <w:rPr>
          <w:rFonts w:hint="eastAsia"/>
        </w:rPr>
        <w:t>合同编号：</w:t>
      </w:r>
      <w:r w:rsidRPr="009266A6">
        <w:t xml:space="preserve">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60"/>
      </w:tblGrid>
      <w:tr w:rsidR="0012310B" w:rsidRPr="009266A6" w:rsidTr="00696958">
        <w:trPr>
          <w:cantSplit/>
          <w:trHeight w:val="2560"/>
        </w:trPr>
        <w:tc>
          <w:tcPr>
            <w:tcW w:w="9360" w:type="dxa"/>
          </w:tcPr>
          <w:p w:rsidR="0012310B" w:rsidRPr="009266A6" w:rsidRDefault="0012310B" w:rsidP="00510163">
            <w:pPr>
              <w:spacing w:beforeLines="50" w:afterLines="50" w:line="440" w:lineRule="exact"/>
            </w:pPr>
            <w:r w:rsidRPr="009266A6">
              <w:rPr>
                <w:rFonts w:hint="eastAsia"/>
              </w:rPr>
              <w:t>致：黄河工程咨询监理有限责任公司合川项目部</w:t>
            </w:r>
          </w:p>
          <w:p w:rsidR="0012310B" w:rsidRPr="009266A6" w:rsidRDefault="0012310B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>
              <w:rPr>
                <w:u w:val="single"/>
              </w:rPr>
              <w:t xml:space="preserve"> </w:t>
            </w:r>
            <w:r w:rsidRPr="009266A6">
              <w:rPr>
                <w:rFonts w:hint="eastAsia"/>
              </w:rPr>
              <w:t>工程的：</w:t>
            </w:r>
          </w:p>
          <w:p w:rsidR="0012310B" w:rsidRPr="009266A6" w:rsidRDefault="0012310B" w:rsidP="00696958">
            <w:pPr>
              <w:spacing w:line="440" w:lineRule="exact"/>
              <w:ind w:leftChars="200" w:left="840" w:hangingChars="200" w:hanging="420"/>
            </w:pPr>
            <w:r w:rsidRPr="009266A6">
              <w:t xml:space="preserve">    </w:t>
            </w:r>
            <w:r w:rsidRPr="009266A6">
              <w:rPr>
                <w:rFonts w:ascii="宋体" w:hint="eastAsia"/>
              </w:rPr>
              <w:t>□</w:t>
            </w:r>
            <w:r w:rsidRPr="009266A6">
              <w:t xml:space="preserve"> </w:t>
            </w:r>
            <w:r w:rsidRPr="009266A6">
              <w:rPr>
                <w:rFonts w:hint="eastAsia"/>
              </w:rPr>
              <w:t>施工组织设</w:t>
            </w:r>
            <w:r>
              <w:rPr>
                <w:rFonts w:hint="eastAsia"/>
              </w:rPr>
              <w:t>计</w:t>
            </w:r>
          </w:p>
          <w:p w:rsidR="0012310B" w:rsidRPr="009266A6" w:rsidRDefault="0012310B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12310B" w:rsidRPr="009266A6" w:rsidRDefault="0012310B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工程测量实测计划和方案</w:t>
            </w:r>
          </w:p>
          <w:p w:rsidR="0012310B" w:rsidRPr="009266A6" w:rsidRDefault="0012310B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hint="eastAsia"/>
              </w:rPr>
              <w:t>施工工法</w:t>
            </w:r>
          </w:p>
          <w:p w:rsidR="0012310B" w:rsidRPr="009266A6" w:rsidRDefault="0012310B" w:rsidP="00696958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工程放样计划</w:t>
            </w:r>
          </w:p>
          <w:p w:rsidR="0012310B" w:rsidRPr="009266A6" w:rsidRDefault="0012310B" w:rsidP="00696958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 w:rsidRPr="009266A6">
              <w:rPr>
                <w:rFonts w:ascii="宋体" w:hAnsi="宋体" w:hint="eastAsia"/>
              </w:rPr>
              <w:t>专项试验计划和方案</w:t>
            </w:r>
          </w:p>
          <w:p w:rsidR="0012310B" w:rsidRDefault="0012310B" w:rsidP="00A76ACB">
            <w:pPr>
              <w:spacing w:line="440" w:lineRule="exact"/>
              <w:ind w:firstLineChars="400" w:firstLine="84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□</w:t>
            </w:r>
            <w:r w:rsidRPr="009266A6">
              <w:rPr>
                <w:rFonts w:ascii="宋体" w:hAnsi="宋体"/>
              </w:rPr>
              <w:t xml:space="preserve"> </w:t>
            </w:r>
            <w:r>
              <w:rPr>
                <w:rFonts w:ascii="宋体" w:hAnsi="宋体" w:hint="eastAsia"/>
              </w:rPr>
              <w:t>工程项目划分表</w:t>
            </w:r>
          </w:p>
          <w:p w:rsidR="0012310B" w:rsidRPr="009266A6" w:rsidRDefault="0012310B" w:rsidP="00A76ACB">
            <w:pPr>
              <w:spacing w:line="440" w:lineRule="exact"/>
              <w:ind w:firstLineChars="300" w:firstLine="630"/>
              <w:rPr>
                <w:rFonts w:ascii="宋体"/>
              </w:rPr>
            </w:pPr>
            <w:r>
              <w:rPr>
                <w:rFonts w:ascii="宋体" w:hAnsi="宋体" w:hint="eastAsia"/>
              </w:rPr>
              <w:t>√</w:t>
            </w:r>
            <w:r w:rsidRPr="009266A6">
              <w:rPr>
                <w:rFonts w:ascii="宋体" w:hint="eastAsia"/>
              </w:rPr>
              <w:t>□</w:t>
            </w:r>
            <w:r>
              <w:rPr>
                <w:rFonts w:ascii="宋体" w:hAnsi="宋体" w:hint="eastAsia"/>
              </w:rPr>
              <w:t>爆破施工方案</w:t>
            </w:r>
          </w:p>
          <w:p w:rsidR="0012310B" w:rsidRPr="009266A6" w:rsidRDefault="0012310B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12310B" w:rsidRPr="009266A6" w:rsidRDefault="0012310B" w:rsidP="00696958">
            <w:pPr>
              <w:spacing w:line="440" w:lineRule="exact"/>
              <w:ind w:firstLineChars="2200" w:firstLine="4620"/>
            </w:pPr>
          </w:p>
          <w:p w:rsidR="0012310B" w:rsidRPr="009266A6" w:rsidRDefault="0012310B" w:rsidP="00696958">
            <w:pPr>
              <w:spacing w:line="440" w:lineRule="exact"/>
              <w:ind w:firstLineChars="2200" w:firstLine="4620"/>
            </w:pPr>
          </w:p>
          <w:p w:rsidR="0012310B" w:rsidRPr="009266A6" w:rsidRDefault="0012310B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>
              <w:rPr>
                <w:rFonts w:hint="eastAsia"/>
              </w:rPr>
              <w:t>重庆市万州水电建筑工程有限公司</w:t>
            </w:r>
          </w:p>
          <w:p w:rsidR="0012310B" w:rsidRPr="009266A6" w:rsidRDefault="0012310B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  <w:r w:rsidRPr="009266A6">
              <w:t xml:space="preserve"> </w:t>
            </w:r>
          </w:p>
          <w:p w:rsidR="0012310B" w:rsidRPr="009266A6" w:rsidRDefault="0012310B" w:rsidP="008F13F1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Pr="009266A6">
              <w:t xml:space="preserve">  </w:t>
            </w:r>
            <w:r>
              <w:t xml:space="preserve">      </w:t>
            </w:r>
            <w:r w:rsidRPr="009266A6">
              <w:rPr>
                <w:rFonts w:hint="eastAsia"/>
              </w:rPr>
              <w:t>年</w:t>
            </w:r>
            <w:r>
              <w:t xml:space="preserve">    </w:t>
            </w:r>
            <w:r w:rsidRPr="009266A6">
              <w:rPr>
                <w:rFonts w:hint="eastAsia"/>
              </w:rPr>
              <w:t>月</w:t>
            </w:r>
            <w:r>
              <w:t xml:space="preserve">    </w:t>
            </w:r>
            <w:r w:rsidRPr="009266A6">
              <w:rPr>
                <w:rFonts w:hint="eastAsia"/>
              </w:rPr>
              <w:t>日</w:t>
            </w:r>
          </w:p>
        </w:tc>
      </w:tr>
      <w:tr w:rsidR="0012310B" w:rsidRPr="009266A6" w:rsidTr="00696958">
        <w:trPr>
          <w:cantSplit/>
          <w:trHeight w:val="2560"/>
        </w:trPr>
        <w:tc>
          <w:tcPr>
            <w:tcW w:w="9360" w:type="dxa"/>
          </w:tcPr>
          <w:p w:rsidR="0012310B" w:rsidRPr="009266A6" w:rsidRDefault="0012310B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12310B" w:rsidRPr="009266A6" w:rsidRDefault="0012310B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12310B" w:rsidRPr="009266A6" w:rsidRDefault="0012310B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12310B" w:rsidRPr="009266A6" w:rsidRDefault="0012310B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12310B" w:rsidRPr="009266A6" w:rsidRDefault="0012310B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12310B" w:rsidRPr="009266A6" w:rsidRDefault="0012310B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12310B" w:rsidRPr="009266A6" w:rsidRDefault="0012310B" w:rsidP="00696958">
            <w:pPr>
              <w:spacing w:line="440" w:lineRule="exact"/>
              <w:ind w:firstLineChars="720" w:firstLine="1512"/>
              <w:rPr>
                <w:rFonts w:ascii="宋体"/>
              </w:rPr>
            </w:pPr>
            <w:r w:rsidRPr="009266A6">
              <w:rPr>
                <w:rFonts w:ascii="宋体"/>
              </w:rPr>
              <w:t xml:space="preserve">                             </w:t>
            </w:r>
            <w:r w:rsidRPr="009266A6">
              <w:rPr>
                <w:rFonts w:ascii="宋体" w:hint="eastAsia"/>
              </w:rPr>
              <w:t>监理机构：</w:t>
            </w:r>
            <w:r w:rsidRPr="009266A6">
              <w:rPr>
                <w:rFonts w:ascii="宋体"/>
              </w:rPr>
              <w:t xml:space="preserve"> </w:t>
            </w:r>
          </w:p>
          <w:p w:rsidR="0012310B" w:rsidRPr="008F13F1" w:rsidRDefault="0012310B" w:rsidP="00696958">
            <w:pPr>
              <w:spacing w:line="440" w:lineRule="exact"/>
              <w:ind w:firstLineChars="2200" w:firstLine="4620"/>
              <w:rPr>
                <w:rFonts w:ascii="宋体"/>
              </w:rPr>
            </w:pPr>
            <w:r w:rsidRPr="009266A6">
              <w:rPr>
                <w:rFonts w:ascii="宋体" w:hint="eastAsia"/>
              </w:rPr>
              <w:t>签</w:t>
            </w:r>
            <w:r>
              <w:rPr>
                <w:rFonts w:ascii="宋体"/>
              </w:rPr>
              <w:t xml:space="preserve"> </w:t>
            </w:r>
            <w:r w:rsidRPr="009266A6">
              <w:rPr>
                <w:rFonts w:ascii="宋体" w:hint="eastAsia"/>
              </w:rPr>
              <w:t>收</w:t>
            </w:r>
            <w:r>
              <w:rPr>
                <w:rFonts w:ascii="宋体"/>
              </w:rPr>
              <w:t xml:space="preserve"> </w:t>
            </w:r>
            <w:r w:rsidRPr="009266A6">
              <w:rPr>
                <w:rFonts w:ascii="宋体" w:hint="eastAsia"/>
              </w:rPr>
              <w:t>人：</w:t>
            </w:r>
          </w:p>
          <w:p w:rsidR="0012310B" w:rsidRPr="009266A6" w:rsidRDefault="0012310B" w:rsidP="00510163">
            <w:pPr>
              <w:spacing w:afterLines="50" w:line="440" w:lineRule="exact"/>
              <w:ind w:firstLine="539"/>
            </w:pPr>
            <w:r w:rsidRPr="009266A6">
              <w:rPr>
                <w:rFonts w:ascii="宋体"/>
              </w:rPr>
              <w:t xml:space="preserve">                                       </w:t>
            </w:r>
            <w:r w:rsidRPr="009266A6">
              <w:rPr>
                <w:rFonts w:ascii="宋体" w:hint="eastAsia"/>
              </w:rPr>
              <w:t>日</w:t>
            </w:r>
            <w:r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期：</w:t>
            </w:r>
            <w:r w:rsidRPr="009266A6">
              <w:rPr>
                <w:rFonts w:ascii="宋体"/>
              </w:rPr>
              <w:t xml:space="preserve">        </w:t>
            </w:r>
            <w:r w:rsidRPr="009266A6">
              <w:rPr>
                <w:rFonts w:ascii="宋体" w:hint="eastAsia"/>
              </w:rPr>
              <w:t>年</w:t>
            </w:r>
            <w:r w:rsidRPr="009266A6"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月</w:t>
            </w:r>
            <w:r w:rsidRPr="009266A6">
              <w:rPr>
                <w:rFonts w:ascii="宋体"/>
              </w:rPr>
              <w:t xml:space="preserve">    </w:t>
            </w:r>
            <w:r w:rsidRPr="009266A6">
              <w:rPr>
                <w:rFonts w:ascii="宋体" w:hint="eastAsia"/>
              </w:rPr>
              <w:t>日</w:t>
            </w:r>
          </w:p>
        </w:tc>
      </w:tr>
    </w:tbl>
    <w:p w:rsidR="0012310B" w:rsidRDefault="0012310B" w:rsidP="0009762A">
      <w:pPr>
        <w:jc w:val="center"/>
        <w:rPr>
          <w:rFonts w:ascii="新宋体" w:eastAsia="新宋体" w:hAnsi="新宋体"/>
          <w:color w:val="000000"/>
          <w:spacing w:val="20"/>
          <w:sz w:val="44"/>
          <w:szCs w:val="44"/>
        </w:rPr>
      </w:pPr>
      <w:r w:rsidRPr="009266A6">
        <w:rPr>
          <w:rFonts w:eastAsia="楷体_GB2312" w:hint="eastAsia"/>
        </w:rPr>
        <w:t>说明：本表一式</w:t>
      </w:r>
      <w:r w:rsidRPr="009266A6">
        <w:rPr>
          <w:rFonts w:eastAsia="楷体_GB2312"/>
          <w:u w:val="single"/>
        </w:rPr>
        <w:t xml:space="preserve">  </w:t>
      </w:r>
      <w:r>
        <w:rPr>
          <w:rFonts w:eastAsia="楷体_GB2312"/>
          <w:u w:val="single"/>
        </w:rPr>
        <w:t>4</w:t>
      </w:r>
      <w:r w:rsidRPr="009266A6">
        <w:rPr>
          <w:rFonts w:eastAsia="楷体_GB2312"/>
          <w:u w:val="single"/>
        </w:rPr>
        <w:t xml:space="preserve">  </w:t>
      </w:r>
      <w:r w:rsidRPr="009266A6">
        <w:rPr>
          <w:rFonts w:eastAsia="楷体_GB2312" w:hint="eastAsia"/>
        </w:rPr>
        <w:t>份，由承包人填写。监理机构审签后，随同审批意见，承包人、监理机构、发包人、设代机构各</w:t>
      </w:r>
      <w:r w:rsidRPr="009266A6">
        <w:rPr>
          <w:rFonts w:eastAsia="楷体_GB2312"/>
        </w:rPr>
        <w:t>1</w:t>
      </w:r>
      <w:r w:rsidRPr="009266A6">
        <w:rPr>
          <w:rFonts w:eastAsia="楷体_GB2312" w:hint="eastAsia"/>
        </w:rPr>
        <w:t>份。</w:t>
      </w:r>
    </w:p>
    <w:p w:rsidR="0012310B" w:rsidRPr="002D3404" w:rsidRDefault="0012310B" w:rsidP="00DD781A">
      <w:pPr>
        <w:ind w:left="630" w:hangingChars="300" w:hanging="630"/>
      </w:pPr>
    </w:p>
    <w:sectPr w:rsidR="0012310B" w:rsidRPr="002D3404" w:rsidSect="000163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310B" w:rsidRDefault="0012310B" w:rsidP="00E67D69">
      <w:r>
        <w:separator/>
      </w:r>
    </w:p>
  </w:endnote>
  <w:endnote w:type="continuationSeparator" w:id="0">
    <w:p w:rsidR="0012310B" w:rsidRDefault="0012310B" w:rsidP="00E67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10B" w:rsidRDefault="0012310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10B" w:rsidRDefault="0012310B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10B" w:rsidRDefault="0012310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310B" w:rsidRDefault="0012310B" w:rsidP="00E67D69">
      <w:r>
        <w:separator/>
      </w:r>
    </w:p>
  </w:footnote>
  <w:footnote w:type="continuationSeparator" w:id="0">
    <w:p w:rsidR="0012310B" w:rsidRDefault="0012310B" w:rsidP="00E67D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10B" w:rsidRDefault="0012310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10B" w:rsidRDefault="0012310B" w:rsidP="00510163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10B" w:rsidRDefault="0012310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6A6"/>
    <w:rsid w:val="00016337"/>
    <w:rsid w:val="0009762A"/>
    <w:rsid w:val="00112AB7"/>
    <w:rsid w:val="0012310B"/>
    <w:rsid w:val="001C5B45"/>
    <w:rsid w:val="002D3404"/>
    <w:rsid w:val="002E706F"/>
    <w:rsid w:val="003F1096"/>
    <w:rsid w:val="00430443"/>
    <w:rsid w:val="00445653"/>
    <w:rsid w:val="004A6807"/>
    <w:rsid w:val="004F71AD"/>
    <w:rsid w:val="00510163"/>
    <w:rsid w:val="00624492"/>
    <w:rsid w:val="006428CA"/>
    <w:rsid w:val="00696958"/>
    <w:rsid w:val="006E0BF1"/>
    <w:rsid w:val="00710037"/>
    <w:rsid w:val="0076138D"/>
    <w:rsid w:val="00885306"/>
    <w:rsid w:val="008D4BAA"/>
    <w:rsid w:val="008F13F1"/>
    <w:rsid w:val="009266A6"/>
    <w:rsid w:val="009C46E7"/>
    <w:rsid w:val="009F19EA"/>
    <w:rsid w:val="00A7530C"/>
    <w:rsid w:val="00A76A20"/>
    <w:rsid w:val="00A76ACB"/>
    <w:rsid w:val="00B5636B"/>
    <w:rsid w:val="00B90902"/>
    <w:rsid w:val="00BF5052"/>
    <w:rsid w:val="00C41CAB"/>
    <w:rsid w:val="00DD781A"/>
    <w:rsid w:val="00E67D69"/>
    <w:rsid w:val="00EE7D49"/>
    <w:rsid w:val="00FF3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6A6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67D69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82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81</Words>
  <Characters>467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pxq</dc:creator>
  <cp:keywords/>
  <dc:description/>
  <cp:lastModifiedBy>User</cp:lastModifiedBy>
  <cp:revision>23</cp:revision>
  <cp:lastPrinted>2013-06-17T13:27:00Z</cp:lastPrinted>
  <dcterms:created xsi:type="dcterms:W3CDTF">2013-06-17T13:19:00Z</dcterms:created>
  <dcterms:modified xsi:type="dcterms:W3CDTF">2013-09-23T13:10:00Z</dcterms:modified>
</cp:coreProperties>
</file>